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684" w:rsidRPr="00196C0F" w:rsidRDefault="003C7684" w:rsidP="006E3079">
      <w:pPr>
        <w:pStyle w:val="a3"/>
        <w:spacing w:line="360" w:lineRule="auto"/>
        <w:jc w:val="left"/>
        <w:rPr>
          <w:rFonts w:ascii="Verdana" w:hAnsi="Verdana"/>
          <w:sz w:val="20"/>
          <w:lang w:val="ru-RU"/>
        </w:rPr>
      </w:pP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="006E3079">
        <w:rPr>
          <w:szCs w:val="32"/>
        </w:rPr>
        <w:tab/>
      </w:r>
      <w:r w:rsidRPr="006E3079">
        <w:rPr>
          <w:rFonts w:ascii="Verdana" w:hAnsi="Verdana"/>
          <w:sz w:val="20"/>
        </w:rPr>
        <w:t>Приложение №</w:t>
      </w:r>
      <w:r w:rsidR="006E3079" w:rsidRPr="006E3079">
        <w:rPr>
          <w:rFonts w:ascii="Verdana" w:hAnsi="Verdana"/>
          <w:sz w:val="20"/>
        </w:rPr>
        <w:t xml:space="preserve"> </w:t>
      </w:r>
      <w:r w:rsidR="00723C17" w:rsidRPr="006E3079">
        <w:rPr>
          <w:rFonts w:ascii="Verdana" w:hAnsi="Verdana"/>
          <w:sz w:val="20"/>
        </w:rPr>
        <w:t>6</w:t>
      </w:r>
    </w:p>
    <w:p w:rsidR="003C7684" w:rsidRPr="006E3079" w:rsidRDefault="003C7684" w:rsidP="006E3079">
      <w:pPr>
        <w:pStyle w:val="a3"/>
        <w:spacing w:line="360" w:lineRule="auto"/>
        <w:jc w:val="left"/>
        <w:rPr>
          <w:rFonts w:ascii="Verdana" w:hAnsi="Verdana"/>
          <w:sz w:val="20"/>
        </w:rPr>
      </w:pPr>
    </w:p>
    <w:p w:rsidR="000224FE" w:rsidRPr="006E3079" w:rsidRDefault="009754BC" w:rsidP="006E3079">
      <w:pPr>
        <w:pStyle w:val="a3"/>
        <w:spacing w:line="360" w:lineRule="auto"/>
        <w:rPr>
          <w:rFonts w:ascii="Verdana" w:hAnsi="Verdana"/>
          <w:sz w:val="20"/>
        </w:rPr>
      </w:pPr>
      <w:r w:rsidRPr="006E3079">
        <w:rPr>
          <w:rFonts w:ascii="Verdana" w:hAnsi="Verdana"/>
          <w:sz w:val="20"/>
        </w:rPr>
        <w:t xml:space="preserve">Д </w:t>
      </w:r>
      <w:r w:rsidR="00A33974" w:rsidRPr="006E3079">
        <w:rPr>
          <w:rFonts w:ascii="Verdana" w:hAnsi="Verdana"/>
          <w:sz w:val="20"/>
        </w:rPr>
        <w:t xml:space="preserve">Е </w:t>
      </w:r>
      <w:r w:rsidRPr="006E3079">
        <w:rPr>
          <w:rFonts w:ascii="Verdana" w:hAnsi="Verdana"/>
          <w:sz w:val="20"/>
        </w:rPr>
        <w:t>К Л А Р А Ц И Я</w:t>
      </w:r>
      <w:r w:rsidR="000224FE" w:rsidRPr="006E3079">
        <w:rPr>
          <w:rFonts w:ascii="Verdana" w:hAnsi="Verdana"/>
          <w:sz w:val="20"/>
        </w:rPr>
        <w:t xml:space="preserve"> </w:t>
      </w:r>
    </w:p>
    <w:p w:rsidR="00142EF2" w:rsidRPr="00196C0F" w:rsidRDefault="00142EF2" w:rsidP="006E3079">
      <w:pPr>
        <w:spacing w:line="360" w:lineRule="auto"/>
        <w:ind w:firstLine="567"/>
        <w:rPr>
          <w:rFonts w:ascii="Verdana" w:hAnsi="Verdana"/>
          <w:lang w:val="ru-RU"/>
        </w:rPr>
      </w:pPr>
      <w:bookmarkStart w:id="0" w:name="_GoBack"/>
      <w:bookmarkEnd w:id="0"/>
    </w:p>
    <w:p w:rsidR="006E3079" w:rsidRDefault="006E3079" w:rsidP="006E3079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Подписаният/та………………………………………………………………………………………………………………………</w:t>
      </w:r>
    </w:p>
    <w:p w:rsidR="006E3079" w:rsidRDefault="006E3079" w:rsidP="006E3079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lang w:val="bg-BG"/>
        </w:rPr>
        <w:t xml:space="preserve">                                </w:t>
      </w:r>
      <w:r>
        <w:rPr>
          <w:rFonts w:ascii="Verdana" w:hAnsi="Verdana"/>
          <w:i/>
          <w:lang w:val="bg-BG"/>
        </w:rPr>
        <w:t>/трите имена на участника или на представителя на участника/</w:t>
      </w:r>
    </w:p>
    <w:p w:rsidR="006E3079" w:rsidRDefault="00CC388B" w:rsidP="006E3079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</w:t>
      </w:r>
      <w:r w:rsidR="006E3079">
        <w:rPr>
          <w:rFonts w:ascii="Verdana" w:hAnsi="Verdana"/>
          <w:lang w:val="bg-BG"/>
        </w:rPr>
        <w:t xml:space="preserve"> постоянен адрес гр./с. .…………………………, ул./ж.к. .………………………………, №……, бл……, вх……, ет……, ап……, притежаващ л.к. № ………………………., издадена на ………………… от ………………………., ЕГН/ЛНЧ …………………………., законен представител на.........................................................., ЕИК….……………………… за контакти: тел………………………………………………………, Факс ………………………, ел.поща ………………………………………………., адрес за контакти ………………………………………………….………</w:t>
      </w:r>
    </w:p>
    <w:p w:rsidR="00176770" w:rsidRPr="00196C0F" w:rsidRDefault="00176770" w:rsidP="006E3079">
      <w:pPr>
        <w:spacing w:line="360" w:lineRule="auto"/>
        <w:jc w:val="both"/>
        <w:rPr>
          <w:rFonts w:ascii="Verdana" w:hAnsi="Verdana"/>
          <w:lang w:val="ru-RU"/>
        </w:rPr>
      </w:pPr>
      <w:r w:rsidRPr="006E3079">
        <w:rPr>
          <w:rFonts w:ascii="Verdana" w:hAnsi="Verdana"/>
          <w:lang w:val="bg-BG"/>
        </w:rPr>
        <w:tab/>
      </w:r>
    </w:p>
    <w:p w:rsidR="000C4FA1" w:rsidRPr="006E3079" w:rsidRDefault="00176770" w:rsidP="006E3079">
      <w:pPr>
        <w:spacing w:line="360" w:lineRule="auto"/>
        <w:jc w:val="center"/>
        <w:rPr>
          <w:rFonts w:ascii="Verdana" w:hAnsi="Verdana"/>
          <w:lang w:val="bg-BG"/>
        </w:rPr>
      </w:pPr>
      <w:r w:rsidRPr="006E3079">
        <w:rPr>
          <w:rFonts w:ascii="Verdana" w:hAnsi="Verdana"/>
          <w:b/>
          <w:lang w:val="bg-BG"/>
        </w:rPr>
        <w:t>ДЕКЛАРИРАМ, ЧЕ</w:t>
      </w:r>
      <w:r w:rsidRPr="006E3079">
        <w:rPr>
          <w:rFonts w:ascii="Verdana" w:hAnsi="Verdana"/>
          <w:lang w:val="bg-BG"/>
        </w:rPr>
        <w:t>:</w:t>
      </w:r>
    </w:p>
    <w:p w:rsidR="00733305" w:rsidRPr="006E3079" w:rsidRDefault="00733305" w:rsidP="006E3079">
      <w:pPr>
        <w:spacing w:line="360" w:lineRule="auto"/>
        <w:jc w:val="both"/>
        <w:rPr>
          <w:rFonts w:ascii="Verdana" w:hAnsi="Verdana"/>
          <w:lang w:val="bg-BG"/>
        </w:rPr>
      </w:pPr>
    </w:p>
    <w:p w:rsidR="000C4FA1" w:rsidRPr="006E3079" w:rsidRDefault="00EF4C51" w:rsidP="006E3079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6E3079">
        <w:rPr>
          <w:rFonts w:ascii="Verdana" w:hAnsi="Verdana"/>
          <w:lang w:val="bg-BG"/>
        </w:rPr>
        <w:t>1. С</w:t>
      </w:r>
      <w:r w:rsidR="00202C8F" w:rsidRPr="006E3079">
        <w:rPr>
          <w:rFonts w:ascii="Verdana" w:hAnsi="Verdana"/>
          <w:lang w:val="bg-BG"/>
        </w:rPr>
        <w:t xml:space="preserve">ъм запознат/а, че личните данни, които предоставям на </w:t>
      </w:r>
      <w:r w:rsidR="007168F7" w:rsidRPr="006E3079">
        <w:rPr>
          <w:rFonts w:ascii="Verdana" w:hAnsi="Verdana"/>
          <w:lang w:val="bg-BG"/>
        </w:rPr>
        <w:t xml:space="preserve">Областна администрация Монтана </w:t>
      </w:r>
      <w:r w:rsidR="00202C8F" w:rsidRPr="006E3079">
        <w:rPr>
          <w:rFonts w:ascii="Verdana" w:hAnsi="Verdana"/>
          <w:lang w:val="bg-BG"/>
        </w:rPr>
        <w:t xml:space="preserve">за участие в електронен търг за </w:t>
      </w:r>
      <w:r w:rsidR="0085686E" w:rsidRPr="006E3079">
        <w:rPr>
          <w:rFonts w:ascii="Verdana" w:hAnsi="Verdana"/>
          <w:lang w:val="bg-BG"/>
        </w:rPr>
        <w:t>продажба</w:t>
      </w:r>
      <w:r w:rsidR="00202C8F" w:rsidRPr="006E3079">
        <w:rPr>
          <w:rFonts w:ascii="Verdana" w:hAnsi="Verdana"/>
          <w:lang w:val="bg-BG"/>
        </w:rPr>
        <w:t xml:space="preserve"> на </w:t>
      </w:r>
      <w:r w:rsidR="00B603B2" w:rsidRPr="00B603B2">
        <w:rPr>
          <w:rFonts w:ascii="Verdana" w:hAnsi="Verdana"/>
          <w:lang w:val="bg-BG" w:eastAsia="fr-FR"/>
        </w:rPr>
        <w:t>самостоятелен обект с идентификатор 05236.552.326.1.1 със застроена площ 109 кв.м по кадастралната карта и кадастралните регистри на град Бойчиновци</w:t>
      </w:r>
      <w:r w:rsidR="00B603B2" w:rsidRPr="00B603B2">
        <w:rPr>
          <w:rFonts w:ascii="Verdana" w:hAnsi="Verdana"/>
          <w:bCs/>
          <w:color w:val="000000"/>
          <w:lang w:val="bg-BG"/>
        </w:rPr>
        <w:t xml:space="preserve">, представляващ първи етаж от двуетажна масивна сграда, построена 1950 г. с идентификатор </w:t>
      </w:r>
      <w:r w:rsidR="00B603B2" w:rsidRPr="00B603B2">
        <w:rPr>
          <w:rFonts w:ascii="Verdana" w:hAnsi="Verdana"/>
          <w:lang w:val="bg-BG" w:eastAsia="fr-FR"/>
        </w:rPr>
        <w:t xml:space="preserve">05236.552.326.1, </w:t>
      </w:r>
      <w:r w:rsidR="00CC388B" w:rsidRPr="00CC388B">
        <w:rPr>
          <w:rFonts w:ascii="Verdana" w:hAnsi="Verdana"/>
          <w:lang w:val="bg-BG" w:eastAsia="fr-FR"/>
        </w:rPr>
        <w:t>както и съответните идеални части от общите части на сградата и от правото на строеж върху държавен терен</w:t>
      </w:r>
      <w:r w:rsidR="00CC388B">
        <w:rPr>
          <w:rFonts w:ascii="Verdana" w:hAnsi="Verdana"/>
          <w:lang w:val="bg-BG" w:eastAsia="fr-FR"/>
        </w:rPr>
        <w:t xml:space="preserve">, </w:t>
      </w:r>
      <w:r w:rsidR="00B603B2" w:rsidRPr="00B603B2">
        <w:rPr>
          <w:rFonts w:ascii="Verdana" w:hAnsi="Verdana"/>
          <w:lang w:val="bg-BG" w:eastAsia="fr-FR"/>
        </w:rPr>
        <w:t>с административен адрес гр. Бойчиновци, ул. „Малчика“ № 6, ет.1. Предназначение на самостоятелния обект: За делова и административна дейност</w:t>
      </w:r>
      <w:r w:rsidR="00B603B2" w:rsidRPr="00B603B2">
        <w:rPr>
          <w:rFonts w:ascii="Verdana" w:hAnsi="Verdana"/>
          <w:bCs/>
          <w:color w:val="000000"/>
          <w:lang w:val="bg-BG"/>
        </w:rPr>
        <w:t>. Съседи на самостоятелния обект: На същия етаж – няма, под обекта – няма, над обекта 05236.552.326.1.2  съгласно схема № 15-201112-11.02.2026 г.</w:t>
      </w:r>
      <w:r w:rsidR="00865F8C" w:rsidRPr="008D20B1">
        <w:rPr>
          <w:rFonts w:ascii="Verdana" w:hAnsi="Verdana"/>
          <w:bCs/>
          <w:lang w:val="bg-BG"/>
        </w:rPr>
        <w:t>,</w:t>
      </w:r>
      <w:r w:rsidR="009368E9" w:rsidRPr="006E3079">
        <w:rPr>
          <w:rFonts w:ascii="Verdana" w:hAnsi="Verdana"/>
          <w:b/>
          <w:bCs/>
          <w:lang w:val="bg-BG"/>
        </w:rPr>
        <w:t xml:space="preserve"> </w:t>
      </w:r>
      <w:r w:rsidR="00AB7EFC" w:rsidRPr="006E3079">
        <w:rPr>
          <w:rFonts w:ascii="Verdana" w:hAnsi="Verdana"/>
          <w:lang w:val="bg-BG"/>
        </w:rPr>
        <w:t>са защитени от Закона за защита на личните данни;</w:t>
      </w:r>
    </w:p>
    <w:p w:rsidR="00B603B2" w:rsidRPr="00B603B2" w:rsidRDefault="0041070A" w:rsidP="00B603B2">
      <w:pPr>
        <w:spacing w:line="360" w:lineRule="auto"/>
        <w:ind w:firstLine="720"/>
        <w:jc w:val="both"/>
        <w:rPr>
          <w:rFonts w:ascii="Verdana" w:hAnsi="Verdana"/>
          <w:bCs/>
          <w:color w:val="000000"/>
          <w:lang w:val="bg-BG"/>
        </w:rPr>
      </w:pPr>
      <w:r w:rsidRPr="006E3079">
        <w:rPr>
          <w:rFonts w:ascii="Verdana" w:hAnsi="Verdana"/>
          <w:color w:val="000000"/>
          <w:lang w:val="bg-BG"/>
        </w:rPr>
        <w:t xml:space="preserve">2. </w:t>
      </w:r>
      <w:r w:rsidR="008D20B1">
        <w:rPr>
          <w:rFonts w:ascii="Verdana" w:hAnsi="Verdana"/>
          <w:lang w:val="bg-BG"/>
        </w:rPr>
        <w:t>С</w:t>
      </w:r>
      <w:r w:rsidR="00EF4C51" w:rsidRPr="006E3079">
        <w:rPr>
          <w:rFonts w:ascii="Verdana" w:hAnsi="Verdana"/>
          <w:lang w:val="bg-BG"/>
        </w:rPr>
        <w:t>ъм съгласен</w:t>
      </w:r>
      <w:r w:rsidR="00822792" w:rsidRPr="006E3079">
        <w:rPr>
          <w:rFonts w:ascii="Verdana" w:hAnsi="Verdana"/>
          <w:lang w:val="bg-BG"/>
        </w:rPr>
        <w:t>/а</w:t>
      </w:r>
      <w:r w:rsidR="00EF4C51" w:rsidRPr="006E3079">
        <w:rPr>
          <w:rFonts w:ascii="Verdana" w:hAnsi="Verdana"/>
          <w:lang w:val="bg-BG"/>
        </w:rPr>
        <w:t xml:space="preserve"> </w:t>
      </w:r>
      <w:r w:rsidR="00B10D21" w:rsidRPr="006E3079">
        <w:rPr>
          <w:rFonts w:ascii="Verdana" w:hAnsi="Verdana"/>
          <w:lang w:val="bg-BG"/>
        </w:rPr>
        <w:t>Областна администрация Монтана</w:t>
      </w:r>
      <w:r w:rsidR="008D20B1">
        <w:rPr>
          <w:rFonts w:ascii="Verdana" w:hAnsi="Verdana"/>
          <w:lang w:val="bg-BG"/>
        </w:rPr>
        <w:t xml:space="preserve"> да съхранява и</w:t>
      </w:r>
      <w:r w:rsidR="00EF4C51" w:rsidRPr="006E3079">
        <w:rPr>
          <w:rFonts w:ascii="Verdana" w:hAnsi="Verdana"/>
          <w:lang w:val="bg-BG"/>
        </w:rPr>
        <w:t xml:space="preserve"> обработва личните ми данни, когато такова задължение възниква по силата на специална законова разпоредба и/или когато това е необходимо за осъществяване на нормативно установените функции на </w:t>
      </w:r>
      <w:r w:rsidR="00B10D21" w:rsidRPr="006E3079">
        <w:rPr>
          <w:rFonts w:ascii="Verdana" w:hAnsi="Verdana"/>
          <w:lang w:val="bg-BG"/>
        </w:rPr>
        <w:t>Областна администрация Монтана</w:t>
      </w:r>
      <w:r w:rsidR="00EF4C51" w:rsidRPr="006E3079">
        <w:rPr>
          <w:rFonts w:ascii="Verdana" w:hAnsi="Verdana"/>
          <w:lang w:val="bg-BG"/>
        </w:rPr>
        <w:t xml:space="preserve"> във връзка с електронен търг за продажба на </w:t>
      </w:r>
      <w:r w:rsidR="00B603B2" w:rsidRPr="00B603B2">
        <w:rPr>
          <w:rFonts w:ascii="Verdana" w:hAnsi="Verdana"/>
          <w:lang w:val="bg-BG" w:eastAsia="fr-FR"/>
        </w:rPr>
        <w:t>самостоятелен обект с идентификатор 05236.552.326.1.1 със застроена площ 109 кв.м по кадастралната карта и кадастралните регистри на град Бойчиновци</w:t>
      </w:r>
      <w:r w:rsidR="00B603B2" w:rsidRPr="00B603B2">
        <w:rPr>
          <w:rFonts w:ascii="Verdana" w:hAnsi="Verdana"/>
          <w:bCs/>
          <w:color w:val="000000"/>
          <w:lang w:val="bg-BG"/>
        </w:rPr>
        <w:t xml:space="preserve">, представляващ първи етаж от двуетажна масивна сграда, построена 1950 г. с идентификатор </w:t>
      </w:r>
      <w:r w:rsidR="00B603B2" w:rsidRPr="00B603B2">
        <w:rPr>
          <w:rFonts w:ascii="Verdana" w:hAnsi="Verdana"/>
          <w:lang w:val="bg-BG" w:eastAsia="fr-FR"/>
        </w:rPr>
        <w:t xml:space="preserve">05236.552.326.1, </w:t>
      </w:r>
      <w:r w:rsidR="00CC388B" w:rsidRPr="00CC388B">
        <w:rPr>
          <w:rFonts w:ascii="Verdana" w:hAnsi="Verdana"/>
          <w:lang w:val="bg-BG" w:eastAsia="fr-FR"/>
        </w:rPr>
        <w:t>както и съответните идеални части от общите части на сградата и от правото на строеж върху държавен терен</w:t>
      </w:r>
      <w:r w:rsidR="00CC388B">
        <w:rPr>
          <w:rFonts w:ascii="Verdana" w:hAnsi="Verdana"/>
          <w:lang w:val="bg-BG" w:eastAsia="fr-FR"/>
        </w:rPr>
        <w:t xml:space="preserve">, </w:t>
      </w:r>
      <w:r w:rsidR="00B603B2" w:rsidRPr="00B603B2">
        <w:rPr>
          <w:rFonts w:ascii="Verdana" w:hAnsi="Verdana"/>
          <w:lang w:val="bg-BG" w:eastAsia="fr-FR"/>
        </w:rPr>
        <w:t>с административен адрес гр. Бойчиновци, ул. „Малчика“ № 6, ет.</w:t>
      </w:r>
      <w:r w:rsidR="00CC388B">
        <w:rPr>
          <w:rFonts w:ascii="Verdana" w:hAnsi="Verdana"/>
          <w:lang w:val="bg-BG" w:eastAsia="fr-FR"/>
        </w:rPr>
        <w:t xml:space="preserve"> </w:t>
      </w:r>
      <w:r w:rsidR="00B603B2" w:rsidRPr="00B603B2">
        <w:rPr>
          <w:rFonts w:ascii="Verdana" w:hAnsi="Verdana"/>
          <w:lang w:val="bg-BG" w:eastAsia="fr-FR"/>
        </w:rPr>
        <w:t>1. Предназначение на самостоятелния обект: За делова и административна дейност</w:t>
      </w:r>
      <w:r w:rsidR="00B603B2" w:rsidRPr="00B603B2">
        <w:rPr>
          <w:rFonts w:ascii="Verdana" w:hAnsi="Verdana"/>
          <w:bCs/>
          <w:color w:val="000000"/>
          <w:lang w:val="bg-BG"/>
        </w:rPr>
        <w:t xml:space="preserve">. Съседи на самостоятелния обект: На същия етаж – няма, под обекта – няма, над обекта 05236.552.326.1.2  съгласно схема № 15-201112-11.02.2026 г. </w:t>
      </w:r>
    </w:p>
    <w:p w:rsidR="002F3BD0" w:rsidRDefault="002F3BD0" w:rsidP="006E3079">
      <w:pPr>
        <w:spacing w:line="360" w:lineRule="auto"/>
        <w:ind w:left="899"/>
        <w:jc w:val="both"/>
        <w:rPr>
          <w:rFonts w:ascii="Verdana" w:hAnsi="Verdana"/>
          <w:lang w:val="bg-BG"/>
        </w:rPr>
      </w:pPr>
    </w:p>
    <w:p w:rsidR="00B603B2" w:rsidRDefault="00B603B2" w:rsidP="006E3079">
      <w:pPr>
        <w:spacing w:line="360" w:lineRule="auto"/>
        <w:ind w:left="899"/>
        <w:jc w:val="both"/>
        <w:rPr>
          <w:rFonts w:ascii="Verdana" w:hAnsi="Verdana"/>
          <w:lang w:val="bg-BG"/>
        </w:rPr>
      </w:pPr>
    </w:p>
    <w:p w:rsidR="00B603B2" w:rsidRPr="006E3079" w:rsidRDefault="00B603B2" w:rsidP="006E3079">
      <w:pPr>
        <w:spacing w:line="360" w:lineRule="auto"/>
        <w:ind w:left="899"/>
        <w:jc w:val="both"/>
        <w:rPr>
          <w:rFonts w:ascii="Verdana" w:hAnsi="Verdana"/>
          <w:lang w:val="bg-BG"/>
        </w:rPr>
      </w:pPr>
    </w:p>
    <w:p w:rsidR="00142EF2" w:rsidRPr="006E3079" w:rsidRDefault="004139EC" w:rsidP="006E3079">
      <w:pPr>
        <w:spacing w:line="360" w:lineRule="auto"/>
        <w:jc w:val="both"/>
        <w:rPr>
          <w:rFonts w:ascii="Verdana" w:hAnsi="Verdana"/>
          <w:lang w:val="bg-BG"/>
        </w:rPr>
      </w:pPr>
      <w:r w:rsidRPr="006E3079">
        <w:rPr>
          <w:rFonts w:ascii="Verdana" w:hAnsi="Verdana"/>
          <w:lang w:val="bg-BG"/>
        </w:rPr>
        <w:t xml:space="preserve">Дата………………….                                 </w:t>
      </w:r>
      <w:r w:rsidR="002F3BD0" w:rsidRPr="006E3079">
        <w:rPr>
          <w:rFonts w:ascii="Verdana" w:hAnsi="Verdana"/>
          <w:lang w:val="bg-BG"/>
        </w:rPr>
        <w:t xml:space="preserve">             </w:t>
      </w:r>
      <w:r w:rsidRPr="006E3079">
        <w:rPr>
          <w:rFonts w:ascii="Verdana" w:hAnsi="Verdana"/>
          <w:lang w:val="bg-BG"/>
        </w:rPr>
        <w:t xml:space="preserve"> ПОДПИС…………………………..</w:t>
      </w:r>
    </w:p>
    <w:sectPr w:rsidR="00142EF2" w:rsidRPr="006E3079" w:rsidSect="006E3079">
      <w:pgSz w:w="11906" w:h="16838" w:code="9"/>
      <w:pgMar w:top="851" w:right="991" w:bottom="1440" w:left="1134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536" w:rsidRDefault="00E73536" w:rsidP="00236A11">
      <w:r>
        <w:separator/>
      </w:r>
    </w:p>
  </w:endnote>
  <w:endnote w:type="continuationSeparator" w:id="0">
    <w:p w:rsidR="00E73536" w:rsidRDefault="00E73536" w:rsidP="00236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536" w:rsidRDefault="00E73536" w:rsidP="00236A11">
      <w:r>
        <w:separator/>
      </w:r>
    </w:p>
  </w:footnote>
  <w:footnote w:type="continuationSeparator" w:id="0">
    <w:p w:rsidR="00E73536" w:rsidRDefault="00E73536" w:rsidP="00236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241C0"/>
    <w:multiLevelType w:val="hybridMultilevel"/>
    <w:tmpl w:val="67024952"/>
    <w:lvl w:ilvl="0" w:tplc="8A3E0D38">
      <w:start w:val="2"/>
      <w:numFmt w:val="decimal"/>
      <w:lvlText w:val="%1."/>
      <w:lvlJc w:val="left"/>
      <w:pPr>
        <w:ind w:left="1259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979" w:hanging="360"/>
      </w:pPr>
    </w:lvl>
    <w:lvl w:ilvl="2" w:tplc="0402001B" w:tentative="1">
      <w:start w:val="1"/>
      <w:numFmt w:val="lowerRoman"/>
      <w:lvlText w:val="%3."/>
      <w:lvlJc w:val="right"/>
      <w:pPr>
        <w:ind w:left="2699" w:hanging="180"/>
      </w:pPr>
    </w:lvl>
    <w:lvl w:ilvl="3" w:tplc="0402000F" w:tentative="1">
      <w:start w:val="1"/>
      <w:numFmt w:val="decimal"/>
      <w:lvlText w:val="%4."/>
      <w:lvlJc w:val="left"/>
      <w:pPr>
        <w:ind w:left="3419" w:hanging="360"/>
      </w:pPr>
    </w:lvl>
    <w:lvl w:ilvl="4" w:tplc="04020019" w:tentative="1">
      <w:start w:val="1"/>
      <w:numFmt w:val="lowerLetter"/>
      <w:lvlText w:val="%5."/>
      <w:lvlJc w:val="left"/>
      <w:pPr>
        <w:ind w:left="4139" w:hanging="360"/>
      </w:pPr>
    </w:lvl>
    <w:lvl w:ilvl="5" w:tplc="0402001B" w:tentative="1">
      <w:start w:val="1"/>
      <w:numFmt w:val="lowerRoman"/>
      <w:lvlText w:val="%6."/>
      <w:lvlJc w:val="right"/>
      <w:pPr>
        <w:ind w:left="4859" w:hanging="180"/>
      </w:pPr>
    </w:lvl>
    <w:lvl w:ilvl="6" w:tplc="0402000F" w:tentative="1">
      <w:start w:val="1"/>
      <w:numFmt w:val="decimal"/>
      <w:lvlText w:val="%7."/>
      <w:lvlJc w:val="left"/>
      <w:pPr>
        <w:ind w:left="5579" w:hanging="360"/>
      </w:pPr>
    </w:lvl>
    <w:lvl w:ilvl="7" w:tplc="04020019" w:tentative="1">
      <w:start w:val="1"/>
      <w:numFmt w:val="lowerLetter"/>
      <w:lvlText w:val="%8."/>
      <w:lvlJc w:val="left"/>
      <w:pPr>
        <w:ind w:left="6299" w:hanging="360"/>
      </w:pPr>
    </w:lvl>
    <w:lvl w:ilvl="8" w:tplc="0402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" w15:restartNumberingAfterBreak="0">
    <w:nsid w:val="1B095DDA"/>
    <w:multiLevelType w:val="hybridMultilevel"/>
    <w:tmpl w:val="CE6E00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25048"/>
    <w:multiLevelType w:val="hybridMultilevel"/>
    <w:tmpl w:val="A1EC6E3E"/>
    <w:lvl w:ilvl="0" w:tplc="321A6A70">
      <w:start w:val="1"/>
      <w:numFmt w:val="upperRoman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5A9962CD"/>
    <w:multiLevelType w:val="hybridMultilevel"/>
    <w:tmpl w:val="D63658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3E07D1"/>
    <w:multiLevelType w:val="hybridMultilevel"/>
    <w:tmpl w:val="CE90E2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F15E8F"/>
    <w:multiLevelType w:val="hybridMultilevel"/>
    <w:tmpl w:val="41D8867C"/>
    <w:lvl w:ilvl="0" w:tplc="0402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225"/>
    <w:rsid w:val="000224FE"/>
    <w:rsid w:val="0003566C"/>
    <w:rsid w:val="00045763"/>
    <w:rsid w:val="00056C4B"/>
    <w:rsid w:val="0006052F"/>
    <w:rsid w:val="00075933"/>
    <w:rsid w:val="00085B91"/>
    <w:rsid w:val="00092FA9"/>
    <w:rsid w:val="000C4FA1"/>
    <w:rsid w:val="001018FB"/>
    <w:rsid w:val="001112E5"/>
    <w:rsid w:val="00142EF2"/>
    <w:rsid w:val="00176770"/>
    <w:rsid w:val="00196C0F"/>
    <w:rsid w:val="001B2937"/>
    <w:rsid w:val="001C40A9"/>
    <w:rsid w:val="001E3F11"/>
    <w:rsid w:val="002002B5"/>
    <w:rsid w:val="00202C8F"/>
    <w:rsid w:val="002165B3"/>
    <w:rsid w:val="0022027D"/>
    <w:rsid w:val="00236A11"/>
    <w:rsid w:val="00247751"/>
    <w:rsid w:val="00261192"/>
    <w:rsid w:val="002A75C9"/>
    <w:rsid w:val="002C64C6"/>
    <w:rsid w:val="002C68D9"/>
    <w:rsid w:val="002C7885"/>
    <w:rsid w:val="002C7956"/>
    <w:rsid w:val="002F3BD0"/>
    <w:rsid w:val="00305818"/>
    <w:rsid w:val="003157E8"/>
    <w:rsid w:val="00315BA0"/>
    <w:rsid w:val="00357BEF"/>
    <w:rsid w:val="0037064D"/>
    <w:rsid w:val="00387DF3"/>
    <w:rsid w:val="003C7684"/>
    <w:rsid w:val="0041070A"/>
    <w:rsid w:val="004139EC"/>
    <w:rsid w:val="00420430"/>
    <w:rsid w:val="00431635"/>
    <w:rsid w:val="004921CC"/>
    <w:rsid w:val="00493496"/>
    <w:rsid w:val="0049553A"/>
    <w:rsid w:val="00497F86"/>
    <w:rsid w:val="004A3EE3"/>
    <w:rsid w:val="004A5B7C"/>
    <w:rsid w:val="004D71A8"/>
    <w:rsid w:val="005075D3"/>
    <w:rsid w:val="005204B4"/>
    <w:rsid w:val="00553F17"/>
    <w:rsid w:val="005776E1"/>
    <w:rsid w:val="00582D2B"/>
    <w:rsid w:val="005E4504"/>
    <w:rsid w:val="005F443D"/>
    <w:rsid w:val="005F54FB"/>
    <w:rsid w:val="00624F3D"/>
    <w:rsid w:val="00632FBD"/>
    <w:rsid w:val="00656C27"/>
    <w:rsid w:val="00695799"/>
    <w:rsid w:val="006E3079"/>
    <w:rsid w:val="007168F7"/>
    <w:rsid w:val="00723C17"/>
    <w:rsid w:val="00727166"/>
    <w:rsid w:val="00733305"/>
    <w:rsid w:val="00735BE6"/>
    <w:rsid w:val="00751DF5"/>
    <w:rsid w:val="00764F9E"/>
    <w:rsid w:val="007E6631"/>
    <w:rsid w:val="007F4776"/>
    <w:rsid w:val="008114B4"/>
    <w:rsid w:val="00822792"/>
    <w:rsid w:val="00840A4D"/>
    <w:rsid w:val="0085686E"/>
    <w:rsid w:val="00865F8C"/>
    <w:rsid w:val="00884047"/>
    <w:rsid w:val="00890160"/>
    <w:rsid w:val="008B50B1"/>
    <w:rsid w:val="008D20B1"/>
    <w:rsid w:val="008F1C75"/>
    <w:rsid w:val="0090204B"/>
    <w:rsid w:val="009142C2"/>
    <w:rsid w:val="009279CF"/>
    <w:rsid w:val="009368E9"/>
    <w:rsid w:val="009479CE"/>
    <w:rsid w:val="009617DE"/>
    <w:rsid w:val="009754BC"/>
    <w:rsid w:val="009915AF"/>
    <w:rsid w:val="00994F05"/>
    <w:rsid w:val="009A46C7"/>
    <w:rsid w:val="009D2077"/>
    <w:rsid w:val="009D5E5F"/>
    <w:rsid w:val="009D6C6E"/>
    <w:rsid w:val="009E0225"/>
    <w:rsid w:val="009F6597"/>
    <w:rsid w:val="00A1093A"/>
    <w:rsid w:val="00A30504"/>
    <w:rsid w:val="00A33974"/>
    <w:rsid w:val="00A359B4"/>
    <w:rsid w:val="00A614EB"/>
    <w:rsid w:val="00A674E2"/>
    <w:rsid w:val="00A763F7"/>
    <w:rsid w:val="00A82115"/>
    <w:rsid w:val="00AB7EFC"/>
    <w:rsid w:val="00AF07FD"/>
    <w:rsid w:val="00B06FFF"/>
    <w:rsid w:val="00B10D21"/>
    <w:rsid w:val="00B22F68"/>
    <w:rsid w:val="00B516AE"/>
    <w:rsid w:val="00B5504B"/>
    <w:rsid w:val="00B603B2"/>
    <w:rsid w:val="00B6684B"/>
    <w:rsid w:val="00BB52D8"/>
    <w:rsid w:val="00BC2665"/>
    <w:rsid w:val="00BC27AB"/>
    <w:rsid w:val="00BD11A7"/>
    <w:rsid w:val="00BD4062"/>
    <w:rsid w:val="00BE6E32"/>
    <w:rsid w:val="00BF05A1"/>
    <w:rsid w:val="00BF448D"/>
    <w:rsid w:val="00BF5818"/>
    <w:rsid w:val="00C033C3"/>
    <w:rsid w:val="00C532B0"/>
    <w:rsid w:val="00C8422C"/>
    <w:rsid w:val="00CA6FDC"/>
    <w:rsid w:val="00CB0E2B"/>
    <w:rsid w:val="00CC388B"/>
    <w:rsid w:val="00CC5DB0"/>
    <w:rsid w:val="00D21478"/>
    <w:rsid w:val="00DA7EA9"/>
    <w:rsid w:val="00DC630A"/>
    <w:rsid w:val="00DD009C"/>
    <w:rsid w:val="00DF27CD"/>
    <w:rsid w:val="00DF5768"/>
    <w:rsid w:val="00E31899"/>
    <w:rsid w:val="00E35715"/>
    <w:rsid w:val="00E51DC4"/>
    <w:rsid w:val="00E70A00"/>
    <w:rsid w:val="00E73536"/>
    <w:rsid w:val="00E91864"/>
    <w:rsid w:val="00EC0BAC"/>
    <w:rsid w:val="00EC1AD7"/>
    <w:rsid w:val="00ED22D7"/>
    <w:rsid w:val="00ED44D9"/>
    <w:rsid w:val="00EE5327"/>
    <w:rsid w:val="00EF4C51"/>
    <w:rsid w:val="00F27B43"/>
    <w:rsid w:val="00F37221"/>
    <w:rsid w:val="00F45E35"/>
    <w:rsid w:val="00FA7522"/>
    <w:rsid w:val="00FB5B57"/>
    <w:rsid w:val="00FE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88F33C"/>
  <w15:chartTrackingRefBased/>
  <w15:docId w15:val="{CD39C9A9-5624-4C6E-AEBA-4732E004C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 w:eastAsia="en-US"/>
    </w:rPr>
  </w:style>
  <w:style w:type="paragraph" w:styleId="1">
    <w:name w:val="heading 1"/>
    <w:basedOn w:val="a"/>
    <w:next w:val="a"/>
    <w:link w:val="10"/>
    <w:qFormat/>
    <w:rsid w:val="00ED44D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32"/>
      <w:lang w:val="bg-BG"/>
    </w:rPr>
  </w:style>
  <w:style w:type="paragraph" w:styleId="a4">
    <w:name w:val="Body Text"/>
    <w:basedOn w:val="a"/>
    <w:pPr>
      <w:jc w:val="both"/>
    </w:pPr>
    <w:rPr>
      <w:sz w:val="24"/>
      <w:lang w:val="bg-BG"/>
    </w:rPr>
  </w:style>
  <w:style w:type="character" w:customStyle="1" w:styleId="10">
    <w:name w:val="Заглавие 1 Знак"/>
    <w:link w:val="1"/>
    <w:rsid w:val="00ED44D9"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paragraph" w:customStyle="1" w:styleId="CharChar">
    <w:name w:val="Char Char"/>
    <w:basedOn w:val="a"/>
    <w:rsid w:val="0003566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5">
    <w:name w:val="header"/>
    <w:basedOn w:val="a"/>
    <w:link w:val="a6"/>
    <w:rsid w:val="00236A11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rsid w:val="00236A11"/>
    <w:rPr>
      <w:lang w:val="en-GB" w:eastAsia="en-US"/>
    </w:rPr>
  </w:style>
  <w:style w:type="paragraph" w:styleId="a7">
    <w:name w:val="footer"/>
    <w:basedOn w:val="a"/>
    <w:link w:val="a8"/>
    <w:uiPriority w:val="99"/>
    <w:rsid w:val="00236A11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link w:val="a7"/>
    <w:uiPriority w:val="99"/>
    <w:rsid w:val="00236A11"/>
    <w:rPr>
      <w:lang w:val="en-GB" w:eastAsia="en-US"/>
    </w:rPr>
  </w:style>
  <w:style w:type="paragraph" w:styleId="a9">
    <w:name w:val="Balloon Text"/>
    <w:basedOn w:val="a"/>
    <w:link w:val="aa"/>
    <w:rsid w:val="00236A11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rsid w:val="00236A11"/>
    <w:rPr>
      <w:rFonts w:ascii="Tahoma" w:hAnsi="Tahoma" w:cs="Tahoma"/>
      <w:sz w:val="16"/>
      <w:szCs w:val="16"/>
      <w:lang w:val="en-GB" w:eastAsia="en-US"/>
    </w:rPr>
  </w:style>
  <w:style w:type="paragraph" w:styleId="ab">
    <w:name w:val="List Paragraph"/>
    <w:basedOn w:val="a"/>
    <w:uiPriority w:val="34"/>
    <w:qFormat/>
    <w:rsid w:val="00CC38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3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425A689</Template>
  <TotalTime>5</TotalTime>
  <Pages>1</Pages>
  <Words>317</Words>
  <Characters>2197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  О  Л  Б  А </vt:lpstr>
      <vt:lpstr>М  О  Л  Б  А </vt:lpstr>
    </vt:vector>
  </TitlesOfParts>
  <Company>OU Vidin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  О  Л  Б  А</dc:title>
  <dc:subject/>
  <dc:creator>Velitchko Yonov</dc:creator>
  <cp:keywords/>
  <cp:lastModifiedBy>client06</cp:lastModifiedBy>
  <cp:revision>4</cp:revision>
  <cp:lastPrinted>2020-02-19T12:35:00Z</cp:lastPrinted>
  <dcterms:created xsi:type="dcterms:W3CDTF">2026-09-02T09:00:00Z</dcterms:created>
  <dcterms:modified xsi:type="dcterms:W3CDTF">2026-10-06T08:55:00Z</dcterms:modified>
</cp:coreProperties>
</file>